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60C" w:rsidRDefault="001B560C" w:rsidP="00292100">
      <w:pPr>
        <w:pStyle w:val="BodyText"/>
        <w:spacing w:after="0"/>
        <w:jc w:val="center"/>
        <w:rPr>
          <w:b/>
          <w:lang w:val="ru-RU"/>
        </w:rPr>
      </w:pPr>
      <w:bookmarkStart w:id="0" w:name="_GoBack"/>
      <w:r w:rsidRPr="00E03D5E">
        <w:rPr>
          <w:b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5.25pt;height:483.75pt">
            <v:imagedata r:id="rId7" o:title=""/>
          </v:shape>
        </w:pict>
      </w:r>
      <w:bookmarkEnd w:id="0"/>
    </w:p>
    <w:p w:rsidR="001B560C" w:rsidRPr="000F4E87" w:rsidRDefault="001B560C" w:rsidP="00292100">
      <w:pPr>
        <w:pStyle w:val="BodyText"/>
        <w:spacing w:after="0"/>
        <w:jc w:val="center"/>
        <w:rPr>
          <w:b/>
          <w:lang w:val="ru-RU"/>
        </w:rPr>
      </w:pPr>
      <w:r>
        <w:rPr>
          <w:b/>
          <w:lang w:val="ru-RU"/>
        </w:rPr>
        <w:br w:type="page"/>
      </w:r>
      <w:r w:rsidRPr="000F4E87">
        <w:rPr>
          <w:b/>
          <w:lang w:val="ru-RU"/>
        </w:rPr>
        <w:t>1. ПЛАНИРУЕМЫЕ РЕЗУЛЬТАТЫ ОСВОЕНИЯ УЧЕБНОГО ПРЕДМЕТА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B560C" w:rsidRPr="00292100" w:rsidRDefault="001B560C" w:rsidP="000F4E8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92100">
        <w:rPr>
          <w:rFonts w:ascii="Times New Roman" w:hAnsi="Times New Roman"/>
          <w:b/>
          <w:color w:val="000000"/>
          <w:sz w:val="24"/>
          <w:szCs w:val="24"/>
        </w:rPr>
        <w:t>Личностными результатами освоения астрономии являются: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умение управлять своей познавательной деятельностью;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умение сотрудничать с взрослыми, сверстниками, детьми младшего возраста в образовательной, учебно-исследовательской, проектной и других видах деятельности;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сформированность мировоззрения, соответствующего современному уровню развития науки; осознание значимости науки, владения достоверной информацией о передовых достижениях и открытиях мировой и отечественной науки; заинтересованность в научных знаниях об устройстве мира и общества; готовность к научно-техническому творчеству;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чувство гордости за отечественную космонавтику, гуманизм;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положительное отношение к труду, целеустремлённость;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экологическая культура, бережное отношение к родной земле, природным богатствам России, мира и космоса, понимание ответственности за состояние природных ресурсов и разумное природопользование.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B560C" w:rsidRPr="00292100" w:rsidRDefault="001B560C" w:rsidP="000F4E8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92100">
        <w:rPr>
          <w:rFonts w:ascii="Times New Roman" w:hAnsi="Times New Roman"/>
          <w:b/>
          <w:color w:val="000000"/>
          <w:sz w:val="24"/>
          <w:szCs w:val="24"/>
        </w:rPr>
        <w:t>Метапредметными результатами освоения астрономии являются: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оценивать ресурсы, в том числе время и другие нематериальные ресурсы, необходимые для достижения поставленной ранее цели;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определять несколько путей достижения поставленной цели;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задавать параметры и критерии, по которым можно определить, что цель достигнута;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сопоставлять полученный результат деятельности с поставленной заранее целью;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использовать различные модельно-схематические средства для представления выявленных в информационных источниках противоречий;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осуществлять развёрнутый информационный поиск и ставить на его основе новые (учебные и познавательные) задачи;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приводить критические аргументы как в отношении собственного суждения, так и в отношении действий и суждений другого человека;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анализировать и преобразовывать проблемно-противоречивые ситуации;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осуществлять деловую коммуникацию как со сверстниками, так и с взрослыми (как внутри образовательной организации, так и за её пределами);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развёрнуто, логично и точно излагать свою точку зрения с использованием адекватных (устных и письменных) языковых средств;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B560C" w:rsidRPr="00292100" w:rsidRDefault="001B560C" w:rsidP="000F4E8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92100">
        <w:rPr>
          <w:rFonts w:ascii="Times New Roman" w:hAnsi="Times New Roman"/>
          <w:b/>
          <w:color w:val="000000"/>
          <w:sz w:val="24"/>
          <w:szCs w:val="24"/>
        </w:rPr>
        <w:t>Предметными результатами освоения астрономии на базовом уровне являются: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сформированность представлений о строении Солнечной системы, эволюции звёзд и Вселенной, пространственно-временных масштабах Вселенной;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понимание сущности наблюдаемых во Вселенной явлений;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 xml:space="preserve">• сформированность представлений о значении астрономии в практической деятельности и дальнейшем научно-техническом развитии; 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E87">
        <w:rPr>
          <w:rFonts w:ascii="Times New Roman" w:hAnsi="Times New Roman"/>
          <w:color w:val="000000"/>
          <w:sz w:val="24"/>
          <w:szCs w:val="24"/>
        </w:rPr>
        <w:t>• осознание роли отечественной науки в освоении и использовании космического пространства и развития международного сотрудничества в этой области.</w:t>
      </w: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B560C" w:rsidRPr="000F4E87" w:rsidRDefault="001B560C" w:rsidP="000F4E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B560C" w:rsidRPr="00125FDB" w:rsidRDefault="001B560C" w:rsidP="00292100">
      <w:pPr>
        <w:pStyle w:val="BodyText"/>
        <w:jc w:val="center"/>
        <w:rPr>
          <w:lang w:val="ru-RU"/>
        </w:rPr>
      </w:pPr>
      <w:r w:rsidRPr="00125FDB">
        <w:rPr>
          <w:lang w:val="ru-RU"/>
        </w:rPr>
        <w:t xml:space="preserve">2. </w:t>
      </w:r>
      <w:r w:rsidRPr="003A62CA">
        <w:rPr>
          <w:b/>
          <w:lang w:val="ru-RU"/>
        </w:rPr>
        <w:t>СОДЕРЖАНИЕ УЧЕБНОГО ПРЕДМЕТА</w:t>
      </w:r>
    </w:p>
    <w:p w:rsidR="001B560C" w:rsidRPr="00292100" w:rsidRDefault="001B560C" w:rsidP="00A15DC6">
      <w:pPr>
        <w:jc w:val="both"/>
        <w:rPr>
          <w:rFonts w:ascii="Times New Roman" w:hAnsi="Times New Roman"/>
          <w:b/>
          <w:sz w:val="24"/>
          <w:szCs w:val="24"/>
        </w:rPr>
      </w:pPr>
      <w:r w:rsidRPr="00292100">
        <w:rPr>
          <w:rFonts w:ascii="Times New Roman" w:hAnsi="Times New Roman"/>
          <w:b/>
          <w:sz w:val="24"/>
          <w:szCs w:val="24"/>
        </w:rPr>
        <w:t>Введение в астрономию.</w:t>
      </w:r>
    </w:p>
    <w:p w:rsidR="001B560C" w:rsidRPr="00A15DC6" w:rsidRDefault="001B560C" w:rsidP="00A15DC6">
      <w:pPr>
        <w:jc w:val="both"/>
        <w:rPr>
          <w:rFonts w:ascii="Times New Roman" w:hAnsi="Times New Roman"/>
          <w:sz w:val="24"/>
          <w:szCs w:val="24"/>
        </w:rPr>
      </w:pPr>
      <w:r w:rsidRPr="00A15DC6">
        <w:rPr>
          <w:rFonts w:ascii="Times New Roman" w:hAnsi="Times New Roman"/>
          <w:sz w:val="24"/>
          <w:szCs w:val="24"/>
        </w:rPr>
        <w:t xml:space="preserve">Цель изучения данной темы — познакомить учащихся с основными астрономическими объектами, заполняющими Вселенную: планетами, Солнцем, звёздами, звёздными скоплениями, галактиками, скоплениями галактик; физическими процессами, протекающими в них и в окружающем их пространстве. Учащиеся знакомятся с характерными масштабами, характеризующими свойства этих небесных тел. Также приводятся сведения о современных оптических, инфракрасных, радио-, рентгеновских телескопах и обсерваториях. Таким образом, учащиеся знакомятся с теми небесными телами и объектами, которые они в дальнейшем будут подробно изучать на уроках астрономии. </w:t>
      </w:r>
    </w:p>
    <w:p w:rsidR="001B560C" w:rsidRPr="00292100" w:rsidRDefault="001B560C" w:rsidP="00A15DC6">
      <w:pPr>
        <w:jc w:val="both"/>
        <w:rPr>
          <w:rFonts w:ascii="Times New Roman" w:hAnsi="Times New Roman"/>
          <w:b/>
          <w:sz w:val="24"/>
          <w:szCs w:val="24"/>
        </w:rPr>
      </w:pPr>
      <w:r w:rsidRPr="00292100">
        <w:rPr>
          <w:rFonts w:ascii="Times New Roman" w:hAnsi="Times New Roman"/>
          <w:b/>
          <w:sz w:val="24"/>
          <w:szCs w:val="24"/>
        </w:rPr>
        <w:t>Астрометрия.</w:t>
      </w:r>
    </w:p>
    <w:p w:rsidR="001B560C" w:rsidRPr="00A15DC6" w:rsidRDefault="001B560C" w:rsidP="00A15DC6">
      <w:pPr>
        <w:jc w:val="both"/>
        <w:rPr>
          <w:rFonts w:ascii="Times New Roman" w:hAnsi="Times New Roman"/>
          <w:sz w:val="24"/>
          <w:szCs w:val="24"/>
        </w:rPr>
      </w:pPr>
      <w:r w:rsidRPr="00A15DC6">
        <w:rPr>
          <w:rFonts w:ascii="Times New Roman" w:hAnsi="Times New Roman"/>
          <w:sz w:val="24"/>
          <w:szCs w:val="24"/>
        </w:rPr>
        <w:t xml:space="preserve"> Цель изучения данной темы — формирование у учащихся о виде звёздного неба, разбиении его на созвездия, интересных объектах в созвездиях и мифологии созвездий, развитии астрономии в античные времена. Задача учащихся проследить, как переход от ориентации по 19 созвездиям к использованию небесных координат позволил в количественном отношении изучать видимые движения тел. Также целью является изучение видимого движения Солнца, Луны и планет и на основе этого — получение представления о том, как астрономы научились предсказывать затмения; получения представления об одной из основных задач астрономии с древнейших времён — измерении времени и ведении календаря.</w:t>
      </w:r>
    </w:p>
    <w:p w:rsidR="001B560C" w:rsidRPr="00292100" w:rsidRDefault="001B560C" w:rsidP="00A15DC6">
      <w:pPr>
        <w:jc w:val="both"/>
        <w:rPr>
          <w:rFonts w:ascii="Times New Roman" w:hAnsi="Times New Roman"/>
          <w:b/>
          <w:sz w:val="24"/>
          <w:szCs w:val="24"/>
        </w:rPr>
      </w:pPr>
      <w:r w:rsidRPr="00292100">
        <w:rPr>
          <w:rFonts w:ascii="Times New Roman" w:hAnsi="Times New Roman"/>
          <w:b/>
          <w:sz w:val="24"/>
          <w:szCs w:val="24"/>
        </w:rPr>
        <w:t>Небесная механика.</w:t>
      </w:r>
    </w:p>
    <w:p w:rsidR="001B560C" w:rsidRPr="00A15DC6" w:rsidRDefault="001B560C" w:rsidP="00A15DC6">
      <w:pPr>
        <w:jc w:val="both"/>
        <w:rPr>
          <w:rFonts w:ascii="Times New Roman" w:hAnsi="Times New Roman"/>
          <w:sz w:val="24"/>
          <w:szCs w:val="24"/>
        </w:rPr>
      </w:pPr>
      <w:r w:rsidRPr="00A15DC6">
        <w:rPr>
          <w:rFonts w:ascii="Times New Roman" w:hAnsi="Times New Roman"/>
          <w:sz w:val="24"/>
          <w:szCs w:val="24"/>
        </w:rPr>
        <w:t xml:space="preserve"> Цель изучения темы — развитие представлений о строении Солнечной системы: геоцентрическая и гелиоцентрические системы мира; законы Кеплера о движении планет и их обобщение Ньютоном; космические скорости и межпланетные перелёты.</w:t>
      </w:r>
    </w:p>
    <w:p w:rsidR="001B560C" w:rsidRPr="00292100" w:rsidRDefault="001B560C" w:rsidP="00A15DC6">
      <w:pPr>
        <w:jc w:val="both"/>
        <w:rPr>
          <w:rFonts w:ascii="Times New Roman" w:hAnsi="Times New Roman"/>
          <w:b/>
          <w:sz w:val="24"/>
          <w:szCs w:val="24"/>
        </w:rPr>
      </w:pPr>
      <w:r w:rsidRPr="00292100">
        <w:rPr>
          <w:rFonts w:ascii="Times New Roman" w:hAnsi="Times New Roman"/>
          <w:b/>
          <w:sz w:val="24"/>
          <w:szCs w:val="24"/>
        </w:rPr>
        <w:t>Строение Солнечной системы.</w:t>
      </w:r>
    </w:p>
    <w:p w:rsidR="001B560C" w:rsidRPr="00A15DC6" w:rsidRDefault="001B560C" w:rsidP="00A15DC6">
      <w:pPr>
        <w:jc w:val="both"/>
        <w:rPr>
          <w:rFonts w:ascii="Times New Roman" w:hAnsi="Times New Roman"/>
          <w:sz w:val="24"/>
          <w:szCs w:val="24"/>
        </w:rPr>
      </w:pPr>
      <w:r w:rsidRPr="00A15DC6">
        <w:rPr>
          <w:rFonts w:ascii="Times New Roman" w:hAnsi="Times New Roman"/>
          <w:sz w:val="24"/>
          <w:szCs w:val="24"/>
        </w:rPr>
        <w:t xml:space="preserve"> Цель изучения темы – получить представление о строении Солнечной системы, изучить физическую природу Земли и Луны, явления приливов и прецессии; понять физические особенности строения планет земной группы, планет-гигантов и планет-карликов; узнать об особенностях природы и движения астероидов, получить общие представления о кометах, метеорах и метеоритах; узнать о развитии взглядов на происхождение Солнечной системы и о современных представлениях о её происхождении. </w:t>
      </w:r>
    </w:p>
    <w:p w:rsidR="001B560C" w:rsidRPr="00292100" w:rsidRDefault="001B560C" w:rsidP="00A15DC6">
      <w:pPr>
        <w:jc w:val="both"/>
        <w:rPr>
          <w:rFonts w:ascii="Times New Roman" w:hAnsi="Times New Roman"/>
          <w:b/>
          <w:sz w:val="24"/>
          <w:szCs w:val="24"/>
        </w:rPr>
      </w:pPr>
      <w:r w:rsidRPr="00292100">
        <w:rPr>
          <w:rFonts w:ascii="Times New Roman" w:hAnsi="Times New Roman"/>
          <w:b/>
          <w:sz w:val="24"/>
          <w:szCs w:val="24"/>
        </w:rPr>
        <w:t>Астрофизика и звёздная астрономия.</w:t>
      </w:r>
    </w:p>
    <w:p w:rsidR="001B560C" w:rsidRPr="00A15DC6" w:rsidRDefault="001B560C" w:rsidP="00A15DC6">
      <w:pPr>
        <w:jc w:val="both"/>
        <w:rPr>
          <w:rFonts w:ascii="Times New Roman" w:hAnsi="Times New Roman"/>
          <w:sz w:val="24"/>
          <w:szCs w:val="24"/>
        </w:rPr>
      </w:pPr>
      <w:r w:rsidRPr="00A15DC6">
        <w:rPr>
          <w:rFonts w:ascii="Times New Roman" w:hAnsi="Times New Roman"/>
          <w:sz w:val="24"/>
          <w:szCs w:val="24"/>
        </w:rPr>
        <w:t>Цель изучения темы — получить представление о разных типах оптических телескопов, радиотелескопах и методах наблюдений с  их помощью; о методах и результатах наблюдений Солнца, его основных характеристиках; о проявлениях солнечной активности и связанных с ней процессах на Земле и в биосфере; о том, как астрономы узнали о внутреннем строении Солнца и как наблюдения солнечных нейтрино подтвердили наши представления о процессах внутри Солнца; получить представление: об основных характеристиках звёзд, их взаимосвязи, внутреннем строении звёзд различных типов, понять природу белых карликов, нейтронных звёзд и чёрных дыр, узнать как двойные звёзды помогают определить массы звёзд, а пульсирующие звёзды — расстояния во Вселенной; получить представление о новых и сверхновых звёздах, узнать, как живут и умирают звёзды.</w:t>
      </w:r>
    </w:p>
    <w:p w:rsidR="001B560C" w:rsidRPr="00292100" w:rsidRDefault="001B560C" w:rsidP="00A15DC6">
      <w:pPr>
        <w:jc w:val="both"/>
        <w:rPr>
          <w:rFonts w:ascii="Times New Roman" w:hAnsi="Times New Roman"/>
          <w:b/>
          <w:sz w:val="24"/>
          <w:szCs w:val="24"/>
        </w:rPr>
      </w:pPr>
      <w:r w:rsidRPr="00292100">
        <w:rPr>
          <w:rFonts w:ascii="Times New Roman" w:hAnsi="Times New Roman"/>
          <w:b/>
          <w:sz w:val="24"/>
          <w:szCs w:val="24"/>
        </w:rPr>
        <w:t>Млечный Путь.</w:t>
      </w:r>
    </w:p>
    <w:p w:rsidR="001B560C" w:rsidRPr="00A15DC6" w:rsidRDefault="001B560C" w:rsidP="00A15DC6">
      <w:pPr>
        <w:jc w:val="both"/>
        <w:rPr>
          <w:rFonts w:ascii="Times New Roman" w:hAnsi="Times New Roman"/>
          <w:sz w:val="24"/>
          <w:szCs w:val="24"/>
        </w:rPr>
      </w:pPr>
      <w:r w:rsidRPr="00A15DC6">
        <w:rPr>
          <w:rFonts w:ascii="Times New Roman" w:hAnsi="Times New Roman"/>
          <w:sz w:val="24"/>
          <w:szCs w:val="24"/>
        </w:rPr>
        <w:t xml:space="preserve"> Цель изучения темы — получить представление о нашей Галактике — Млечном Пути, об объектах, её составляющих, о распределении газа и пыли в ней, рассеянных и шаровых скоплениях, о её спиральной структуре; об исследовании её центральных областей, скрытых от нас сильным поглощением газом и пылью, а также о сверхмассивной чёрной дыре, расположенной в самом центре Галактики. </w:t>
      </w:r>
    </w:p>
    <w:p w:rsidR="001B560C" w:rsidRPr="00292100" w:rsidRDefault="001B560C" w:rsidP="00A15DC6">
      <w:pPr>
        <w:jc w:val="both"/>
        <w:rPr>
          <w:rFonts w:ascii="Times New Roman" w:hAnsi="Times New Roman"/>
          <w:b/>
          <w:sz w:val="24"/>
          <w:szCs w:val="24"/>
        </w:rPr>
      </w:pPr>
      <w:r w:rsidRPr="00292100">
        <w:rPr>
          <w:rFonts w:ascii="Times New Roman" w:hAnsi="Times New Roman"/>
          <w:b/>
          <w:sz w:val="24"/>
          <w:szCs w:val="24"/>
        </w:rPr>
        <w:t>Галактики.</w:t>
      </w:r>
    </w:p>
    <w:p w:rsidR="001B560C" w:rsidRPr="00A15DC6" w:rsidRDefault="001B560C" w:rsidP="00A15DC6">
      <w:pPr>
        <w:jc w:val="both"/>
        <w:rPr>
          <w:rFonts w:ascii="Times New Roman" w:hAnsi="Times New Roman"/>
          <w:sz w:val="24"/>
          <w:szCs w:val="24"/>
        </w:rPr>
      </w:pPr>
      <w:r w:rsidRPr="00A15DC6">
        <w:rPr>
          <w:rFonts w:ascii="Times New Roman" w:hAnsi="Times New Roman"/>
          <w:sz w:val="24"/>
          <w:szCs w:val="24"/>
        </w:rPr>
        <w:t>Цель изучения темы — получить представление о различных типах галактик, об определении расстояний до них по наблюдениям красного смещения линий в их спектрах, и о законе Хаббла; о вращении галактик и скрытой тёмной массе в них; получить  представление об активных галактиках и квазарах и о физических процессах, протекающих в них, о распределении галактик и их скоплений во Вселенной, о горячем межгалактическом газе, заполняющим скопления галактик.</w:t>
      </w:r>
    </w:p>
    <w:p w:rsidR="001B560C" w:rsidRPr="00292100" w:rsidRDefault="001B560C" w:rsidP="00A15DC6">
      <w:pPr>
        <w:jc w:val="both"/>
        <w:rPr>
          <w:rFonts w:ascii="Times New Roman" w:hAnsi="Times New Roman"/>
          <w:b/>
          <w:sz w:val="24"/>
          <w:szCs w:val="24"/>
        </w:rPr>
      </w:pPr>
      <w:r w:rsidRPr="00292100">
        <w:rPr>
          <w:rFonts w:ascii="Times New Roman" w:hAnsi="Times New Roman"/>
          <w:b/>
          <w:sz w:val="24"/>
          <w:szCs w:val="24"/>
        </w:rPr>
        <w:t xml:space="preserve"> Строение и эволюция Вселенной.</w:t>
      </w:r>
    </w:p>
    <w:p w:rsidR="001B560C" w:rsidRPr="00A15DC6" w:rsidRDefault="001B560C" w:rsidP="00A15DC6">
      <w:pPr>
        <w:jc w:val="both"/>
        <w:rPr>
          <w:rFonts w:ascii="Times New Roman" w:hAnsi="Times New Roman"/>
          <w:sz w:val="24"/>
          <w:szCs w:val="24"/>
        </w:rPr>
      </w:pPr>
      <w:r w:rsidRPr="00A15DC6">
        <w:rPr>
          <w:rFonts w:ascii="Times New Roman" w:hAnsi="Times New Roman"/>
          <w:sz w:val="24"/>
          <w:szCs w:val="24"/>
        </w:rPr>
        <w:t xml:space="preserve"> Цель изучения темы — получить представление об уникальном объекте — Вселенной в целом, узнать, как решается вопрос о конечности или бесконечности Вселенной, о парадоксах, связанных с этим, о теоретических положениях общей теории относительности, лежащих в основе построения космологических моделей Вселенной; узнать какие наблюдения привели к созданию расширяющейся модели Вселенной, о радиусе и возрасте Вселенной, о высокой температуре вещества в начальные периоды жизни Вселенной и о природе реликтового излучения, о современных наблюдениях ускоренного расширения Вселенной.</w:t>
      </w:r>
    </w:p>
    <w:p w:rsidR="001B560C" w:rsidRPr="00292100" w:rsidRDefault="001B560C" w:rsidP="00A15DC6">
      <w:pPr>
        <w:jc w:val="both"/>
        <w:rPr>
          <w:rFonts w:ascii="Times New Roman" w:hAnsi="Times New Roman"/>
          <w:b/>
          <w:sz w:val="24"/>
          <w:szCs w:val="24"/>
        </w:rPr>
      </w:pPr>
      <w:r w:rsidRPr="00292100">
        <w:rPr>
          <w:rFonts w:ascii="Times New Roman" w:hAnsi="Times New Roman"/>
          <w:b/>
          <w:sz w:val="24"/>
          <w:szCs w:val="24"/>
        </w:rPr>
        <w:t>Современные проблемы астрономии.</w:t>
      </w:r>
    </w:p>
    <w:p w:rsidR="001B560C" w:rsidRPr="00A15DC6" w:rsidRDefault="001B560C" w:rsidP="00A15DC6">
      <w:pPr>
        <w:jc w:val="both"/>
        <w:rPr>
          <w:rFonts w:ascii="Times New Roman" w:hAnsi="Times New Roman"/>
          <w:sz w:val="24"/>
          <w:szCs w:val="24"/>
        </w:rPr>
      </w:pPr>
      <w:r w:rsidRPr="00A15DC6">
        <w:rPr>
          <w:rFonts w:ascii="Times New Roman" w:hAnsi="Times New Roman"/>
          <w:sz w:val="24"/>
          <w:szCs w:val="24"/>
        </w:rPr>
        <w:t xml:space="preserve"> Цель изучения данной темы — показать современные направления изучения Вселенной, рассказать о возможности определения расстояний до галактик с помощью наблюдений сверхновых звёзд и об открытии ускоренного расширения Вселенной, о роли тёмной энергии и силы всемирного отталкивания; учащиеся получат представление об экзопланетах и поиске экзопланет, благоприятных для жизни; о возможном числе высокоразвитых цивилизаций в нашей Галактике, о методах поисках жизни и внеземных цивилизаций и проблемах связи с ними.</w:t>
      </w:r>
    </w:p>
    <w:p w:rsidR="001B560C" w:rsidRDefault="001B560C" w:rsidP="00721BD6">
      <w:pPr>
        <w:pStyle w:val="1"/>
        <w:ind w:left="3196"/>
        <w:rPr>
          <w:b/>
        </w:rPr>
      </w:pPr>
    </w:p>
    <w:p w:rsidR="001B560C" w:rsidRDefault="001B560C" w:rsidP="00721BD6">
      <w:pPr>
        <w:pStyle w:val="1"/>
        <w:ind w:left="3196"/>
        <w:rPr>
          <w:b/>
        </w:rPr>
      </w:pPr>
    </w:p>
    <w:p w:rsidR="001B560C" w:rsidRDefault="001B560C" w:rsidP="00721BD6">
      <w:pPr>
        <w:pStyle w:val="1"/>
        <w:ind w:left="3196"/>
        <w:rPr>
          <w:b/>
        </w:rPr>
      </w:pPr>
    </w:p>
    <w:p w:rsidR="001B560C" w:rsidRDefault="001B560C" w:rsidP="00E726A1">
      <w:pPr>
        <w:pStyle w:val="1"/>
        <w:rPr>
          <w:b/>
        </w:rPr>
      </w:pPr>
    </w:p>
    <w:p w:rsidR="001B560C" w:rsidRDefault="001B560C" w:rsidP="00E726A1">
      <w:pPr>
        <w:pStyle w:val="1"/>
        <w:rPr>
          <w:b/>
        </w:rPr>
      </w:pPr>
    </w:p>
    <w:p w:rsidR="001B560C" w:rsidRDefault="001B560C" w:rsidP="00E726A1">
      <w:pPr>
        <w:pStyle w:val="1"/>
        <w:rPr>
          <w:b/>
        </w:rPr>
      </w:pPr>
    </w:p>
    <w:p w:rsidR="001B560C" w:rsidRDefault="001B560C" w:rsidP="00E726A1">
      <w:pPr>
        <w:pStyle w:val="1"/>
        <w:rPr>
          <w:b/>
        </w:rPr>
      </w:pPr>
    </w:p>
    <w:p w:rsidR="001B560C" w:rsidRDefault="001B560C" w:rsidP="00E726A1">
      <w:pPr>
        <w:pStyle w:val="1"/>
        <w:rPr>
          <w:b/>
        </w:rPr>
      </w:pPr>
    </w:p>
    <w:p w:rsidR="001B560C" w:rsidRDefault="001B560C" w:rsidP="00E726A1">
      <w:pPr>
        <w:pStyle w:val="1"/>
        <w:rPr>
          <w:b/>
        </w:rPr>
      </w:pPr>
    </w:p>
    <w:p w:rsidR="001B560C" w:rsidRDefault="001B560C" w:rsidP="00E726A1">
      <w:pPr>
        <w:pStyle w:val="1"/>
        <w:rPr>
          <w:b/>
        </w:rPr>
      </w:pPr>
    </w:p>
    <w:p w:rsidR="001B560C" w:rsidRDefault="001B560C" w:rsidP="00E726A1">
      <w:pPr>
        <w:pStyle w:val="1"/>
        <w:rPr>
          <w:b/>
        </w:rPr>
      </w:pPr>
    </w:p>
    <w:p w:rsidR="001B560C" w:rsidRDefault="001B560C" w:rsidP="00292100">
      <w:pPr>
        <w:pStyle w:val="1"/>
        <w:rPr>
          <w:b/>
        </w:rPr>
      </w:pPr>
    </w:p>
    <w:p w:rsidR="001B560C" w:rsidRDefault="001B560C" w:rsidP="00292100">
      <w:pPr>
        <w:pStyle w:val="1"/>
        <w:rPr>
          <w:b/>
        </w:rPr>
      </w:pPr>
    </w:p>
    <w:p w:rsidR="001B560C" w:rsidRDefault="001B560C" w:rsidP="006170E0">
      <w:pPr>
        <w:tabs>
          <w:tab w:val="left" w:pos="27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170E0">
        <w:rPr>
          <w:rFonts w:ascii="Times New Roman" w:hAnsi="Times New Roman"/>
          <w:b/>
          <w:bCs/>
          <w:sz w:val="24"/>
          <w:szCs w:val="24"/>
        </w:rPr>
        <w:t>3. 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</w:p>
    <w:p w:rsidR="001B560C" w:rsidRPr="006170E0" w:rsidRDefault="001B560C" w:rsidP="006170E0">
      <w:pPr>
        <w:tabs>
          <w:tab w:val="left" w:pos="27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78"/>
        <w:tblW w:w="14668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48"/>
        <w:gridCol w:w="12301"/>
        <w:gridCol w:w="1519"/>
      </w:tblGrid>
      <w:tr w:rsidR="001B560C" w:rsidRPr="00292100" w:rsidTr="00E726A1">
        <w:trPr>
          <w:trHeight w:val="88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292100" w:rsidRDefault="001B560C" w:rsidP="00292100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92100">
              <w:rPr>
                <w:rStyle w:val="c0"/>
                <w:b/>
                <w:color w:val="000000"/>
              </w:rPr>
              <w:t>№</w:t>
            </w:r>
          </w:p>
          <w:p w:rsidR="001B560C" w:rsidRPr="00F63E47" w:rsidRDefault="001B560C" w:rsidP="00FC4895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292100">
              <w:rPr>
                <w:rStyle w:val="c0"/>
                <w:b/>
                <w:color w:val="000000"/>
              </w:rPr>
              <w:t>урока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292100" w:rsidRDefault="001B560C" w:rsidP="00FC4895">
            <w:pPr>
              <w:pStyle w:val="c1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92100">
              <w:rPr>
                <w:rStyle w:val="c214"/>
                <w:b/>
                <w:color w:val="000000"/>
              </w:rPr>
              <w:t>Тема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292100" w:rsidRDefault="001B560C" w:rsidP="00FC4895">
            <w:pPr>
              <w:pStyle w:val="c1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92100">
              <w:rPr>
                <w:rStyle w:val="c36"/>
                <w:b/>
                <w:color w:val="000000"/>
              </w:rPr>
              <w:t>Количество часов</w:t>
            </w:r>
          </w:p>
        </w:tc>
      </w:tr>
      <w:tr w:rsidR="001B560C" w:rsidRPr="00F63E47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81072E" w:rsidRDefault="001B560C" w:rsidP="00292100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E726A1" w:rsidRDefault="001B560C" w:rsidP="00292100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726A1">
              <w:rPr>
                <w:rStyle w:val="c116"/>
                <w:b/>
                <w:bCs/>
              </w:rPr>
              <w:t>Введение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E726A1" w:rsidRDefault="001B560C" w:rsidP="00FC4895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E726A1">
              <w:rPr>
                <w:rStyle w:val="c0"/>
                <w:b/>
                <w:color w:val="000000"/>
              </w:rPr>
              <w:t>1  ч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5952F9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5952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Введение в астрономию</w:t>
            </w:r>
          </w:p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116"/>
                <w:bCs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12C7D">
              <w:rPr>
                <w:rStyle w:val="c116"/>
                <w:b/>
                <w:bCs/>
              </w:rPr>
              <w:t>Астрометрия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5 ч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5952F9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5952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Звёздное небо</w:t>
            </w:r>
          </w:p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5952F9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</w:rPr>
            </w:pPr>
            <w:r w:rsidRPr="00912C7D">
              <w:t>Небесные координаты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5952F9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5952F9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Видимое движение планет и Солнца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5952F9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</w:rPr>
            </w:pPr>
            <w:r w:rsidRPr="00912C7D">
              <w:t>Движение Луны и затмения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5952F9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</w:rPr>
            </w:pPr>
            <w:r w:rsidRPr="00912C7D">
              <w:t>Время и календарь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12C7D">
              <w:rPr>
                <w:rStyle w:val="c116"/>
                <w:b/>
                <w:bCs/>
                <w:color w:val="000000"/>
              </w:rPr>
              <w:t>Небесная механика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3 ч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5952F9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 w:rsidRPr="00912C7D">
              <w:t>Система мира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5952F9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  <w:lang w:val="en-US"/>
              </w:rPr>
            </w:pPr>
            <w:r w:rsidRPr="00912C7D">
              <w:t>Законы Кеплера движения планет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5952F9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Космические скорости и межпланетные перелёты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12C7D">
              <w:rPr>
                <w:rStyle w:val="c116"/>
                <w:b/>
                <w:bCs/>
                <w:color w:val="000000"/>
              </w:rPr>
              <w:t>Строение Солнечной системы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7 ч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 w:rsidRPr="00912C7D">
              <w:t xml:space="preserve"> Современные представления о строении и составе Солнечной системы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 w:rsidRPr="00912C7D">
              <w:t>Планета Земля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Луна и её влияние на Землю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 w:rsidRPr="00912C7D">
              <w:t>Планеты земной группы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Планеты-гиганты. Планеты-карлики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 xml:space="preserve">Малые тела Солнечной системы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 xml:space="preserve">Современные представления о происхождении Солнечной системы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12C7D">
              <w:rPr>
                <w:rStyle w:val="c116"/>
                <w:b/>
                <w:bCs/>
                <w:color w:val="000000"/>
              </w:rPr>
              <w:t>Астрофизика и звездная астрономия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7 ч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Методы астрофизических исследований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 w:rsidRPr="00912C7D">
              <w:t>Солнце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Внутреннее строение и источник энергии Солнца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– конференция «</w:t>
            </w:r>
            <w:r w:rsidRPr="00912C7D">
              <w:rPr>
                <w:rFonts w:ascii="Times New Roman" w:hAnsi="Times New Roman"/>
                <w:sz w:val="24"/>
                <w:szCs w:val="24"/>
              </w:rPr>
              <w:t>Основные характеристики звёзд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12C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 w:rsidRPr="00912C7D">
              <w:t>Белые карлики, нейтронные звёзды, чёрные дыры. Двойные, кратные и переменные звёзды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 xml:space="preserve">Новые и сверхновые звёзды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D956DD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>
              <w:t xml:space="preserve"> Дебаты «</w:t>
            </w:r>
            <w:r w:rsidRPr="00912C7D">
              <w:t>Эволюция звёзд</w:t>
            </w:r>
            <w:r>
              <w:t>»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12C7D">
              <w:rPr>
                <w:rStyle w:val="c46"/>
                <w:b/>
                <w:bCs/>
                <w:color w:val="000000"/>
              </w:rPr>
              <w:t>Млечный путь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3 ч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Газ и пыль в Галактике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rPr>
                <w:rStyle w:val="c4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Рассеянные и шаровые звёздные скопления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Сверхмассивная чёрная дыра в центре Млечного Пути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pStyle w:val="c1"/>
              <w:spacing w:before="0" w:beforeAutospacing="0" w:after="0" w:afterAutospacing="0"/>
              <w:jc w:val="center"/>
              <w:rPr>
                <w:rStyle w:val="c46"/>
                <w:b/>
                <w:bCs/>
                <w:color w:val="000000"/>
              </w:rPr>
            </w:pPr>
            <w:r w:rsidRPr="00912C7D">
              <w:rPr>
                <w:rStyle w:val="c46"/>
                <w:b/>
                <w:bCs/>
                <w:color w:val="000000"/>
              </w:rPr>
              <w:t>Галактики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3 ч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Классификация галактик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Активные галактики и квазары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Скопления галактик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pStyle w:val="c1"/>
              <w:spacing w:before="0" w:beforeAutospacing="0" w:after="0" w:afterAutospacing="0"/>
              <w:jc w:val="center"/>
              <w:rPr>
                <w:rStyle w:val="c46"/>
                <w:b/>
                <w:bCs/>
                <w:color w:val="000000"/>
              </w:rPr>
            </w:pPr>
            <w:r w:rsidRPr="00912C7D">
              <w:rPr>
                <w:rStyle w:val="c46"/>
                <w:b/>
                <w:bCs/>
                <w:color w:val="000000"/>
              </w:rPr>
              <w:t>Строение Вселенной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2 ч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rPr>
                <w:rStyle w:val="c46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 «</w:t>
            </w:r>
            <w:r w:rsidRPr="00912C7D">
              <w:rPr>
                <w:rFonts w:ascii="Times New Roman" w:hAnsi="Times New Roman"/>
                <w:sz w:val="24"/>
                <w:szCs w:val="24"/>
              </w:rPr>
              <w:t>Конечность и бесконечность Вселенной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12C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Модель «горячей Вселенной»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pStyle w:val="c1"/>
              <w:spacing w:before="0" w:beforeAutospacing="0" w:after="0" w:afterAutospacing="0"/>
              <w:jc w:val="center"/>
              <w:rPr>
                <w:rStyle w:val="c46"/>
                <w:b/>
                <w:bCs/>
                <w:color w:val="000000"/>
              </w:rPr>
            </w:pPr>
            <w:r w:rsidRPr="00912C7D">
              <w:rPr>
                <w:rStyle w:val="c46"/>
                <w:b/>
                <w:bCs/>
                <w:color w:val="000000"/>
              </w:rPr>
              <w:t>Современные проблемы астрономии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3 ч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rPr>
                <w:rStyle w:val="c4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Ускоренное расширение Вселенной и тёмная энергия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Обнаружение планет возле других звёзд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53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C62D07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373B9">
            <w:pPr>
              <w:spacing w:after="0" w:line="240" w:lineRule="auto"/>
              <w:rPr>
                <w:rStyle w:val="c4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Поиск жизни и разума во Вселенной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</w:tr>
      <w:tr w:rsidR="001B560C" w:rsidRPr="00912C7D" w:rsidTr="00E726A1">
        <w:trPr>
          <w:trHeight w:val="4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rPr>
                <w:color w:val="666666"/>
                <w:sz w:val="24"/>
                <w:szCs w:val="24"/>
              </w:rPr>
            </w:pPr>
          </w:p>
        </w:tc>
        <w:tc>
          <w:tcPr>
            <w:tcW w:w="1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292100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12C7D">
              <w:rPr>
                <w:rStyle w:val="c46"/>
                <w:b/>
                <w:bCs/>
                <w:color w:val="000000"/>
              </w:rPr>
              <w:t>Итого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FC4895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912C7D">
              <w:rPr>
                <w:b/>
                <w:color w:val="000000"/>
              </w:rPr>
              <w:t>34 ч</w:t>
            </w:r>
          </w:p>
        </w:tc>
      </w:tr>
    </w:tbl>
    <w:p w:rsidR="001B560C" w:rsidRDefault="001B560C" w:rsidP="008C4624">
      <w:pPr>
        <w:pStyle w:val="NormalWeb"/>
        <w:shd w:val="clear" w:color="auto" w:fill="FFFFFF"/>
        <w:spacing w:before="0" w:beforeAutospacing="0" w:after="272" w:afterAutospacing="0"/>
        <w:rPr>
          <w:color w:val="000000"/>
        </w:rPr>
      </w:pPr>
    </w:p>
    <w:p w:rsidR="001B560C" w:rsidRDefault="001B560C" w:rsidP="008C4624">
      <w:pPr>
        <w:pStyle w:val="NormalWeb"/>
        <w:shd w:val="clear" w:color="auto" w:fill="FFFFFF"/>
        <w:spacing w:before="0" w:beforeAutospacing="0" w:after="272" w:afterAutospacing="0"/>
        <w:rPr>
          <w:color w:val="000000"/>
        </w:rPr>
      </w:pPr>
    </w:p>
    <w:p w:rsidR="001B560C" w:rsidRDefault="001B560C" w:rsidP="008C4624">
      <w:pPr>
        <w:pStyle w:val="NormalWeb"/>
        <w:shd w:val="clear" w:color="auto" w:fill="FFFFFF"/>
        <w:spacing w:before="0" w:beforeAutospacing="0" w:after="272" w:afterAutospacing="0"/>
        <w:rPr>
          <w:color w:val="000000"/>
        </w:rPr>
      </w:pPr>
    </w:p>
    <w:p w:rsidR="001B560C" w:rsidRDefault="001B560C" w:rsidP="008C4624">
      <w:pPr>
        <w:pStyle w:val="NormalWeb"/>
        <w:shd w:val="clear" w:color="auto" w:fill="FFFFFF"/>
        <w:spacing w:before="0" w:beforeAutospacing="0" w:after="272" w:afterAutospacing="0"/>
        <w:rPr>
          <w:color w:val="000000"/>
        </w:rPr>
      </w:pPr>
    </w:p>
    <w:p w:rsidR="001B560C" w:rsidRDefault="001B560C" w:rsidP="006170E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к рабочей программе по астрономии 10 класс</w:t>
      </w:r>
    </w:p>
    <w:p w:rsidR="001B560C" w:rsidRPr="00AD25C7" w:rsidRDefault="001B560C" w:rsidP="006170E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</w:t>
      </w:r>
    </w:p>
    <w:tbl>
      <w:tblPr>
        <w:tblpPr w:leftFromText="180" w:rightFromText="180" w:vertAnchor="text" w:horzAnchor="margin" w:tblpXSpec="center" w:tblpY="78"/>
        <w:tblW w:w="14643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04"/>
        <w:gridCol w:w="9871"/>
        <w:gridCol w:w="1514"/>
        <w:gridCol w:w="1177"/>
        <w:gridCol w:w="1177"/>
      </w:tblGrid>
      <w:tr w:rsidR="001B560C" w:rsidRPr="00292100" w:rsidTr="00A46F20">
        <w:trPr>
          <w:trHeight w:val="443"/>
        </w:trPr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292100" w:rsidRDefault="001B560C" w:rsidP="00945EE4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92100">
              <w:rPr>
                <w:rStyle w:val="c0"/>
                <w:b/>
                <w:color w:val="000000"/>
              </w:rPr>
              <w:t>№</w:t>
            </w:r>
          </w:p>
          <w:p w:rsidR="001B560C" w:rsidRPr="00F63E47" w:rsidRDefault="001B560C" w:rsidP="00945EE4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292100">
              <w:rPr>
                <w:rStyle w:val="c0"/>
                <w:b/>
                <w:color w:val="000000"/>
              </w:rPr>
              <w:t>Урока</w:t>
            </w:r>
          </w:p>
        </w:tc>
        <w:tc>
          <w:tcPr>
            <w:tcW w:w="9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292100" w:rsidRDefault="001B560C" w:rsidP="00945EE4">
            <w:pPr>
              <w:pStyle w:val="c1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92100">
              <w:rPr>
                <w:rStyle w:val="c214"/>
                <w:b/>
                <w:color w:val="000000"/>
              </w:rPr>
              <w:t>Тема</w:t>
            </w:r>
          </w:p>
        </w:tc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292100" w:rsidRDefault="001B560C" w:rsidP="00945EE4">
            <w:pPr>
              <w:pStyle w:val="c1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92100">
              <w:rPr>
                <w:rStyle w:val="c36"/>
                <w:b/>
                <w:color w:val="000000"/>
              </w:rPr>
              <w:t>Количество часов</w:t>
            </w:r>
          </w:p>
        </w:tc>
        <w:tc>
          <w:tcPr>
            <w:tcW w:w="2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292100" w:rsidRDefault="001B560C" w:rsidP="00945EE4">
            <w:pPr>
              <w:pStyle w:val="c16"/>
              <w:spacing w:before="0" w:beforeAutospacing="0" w:after="0" w:afterAutospacing="0"/>
              <w:jc w:val="center"/>
              <w:rPr>
                <w:rStyle w:val="c36"/>
                <w:b/>
                <w:color w:val="000000"/>
              </w:rPr>
            </w:pPr>
            <w:r>
              <w:rPr>
                <w:rStyle w:val="c36"/>
                <w:b/>
                <w:color w:val="000000"/>
              </w:rPr>
              <w:t>Дата</w:t>
            </w:r>
          </w:p>
        </w:tc>
      </w:tr>
      <w:tr w:rsidR="001B560C" w:rsidRPr="00292100" w:rsidTr="008C70F4">
        <w:trPr>
          <w:trHeight w:val="442"/>
        </w:trPr>
        <w:tc>
          <w:tcPr>
            <w:tcW w:w="8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292100" w:rsidRDefault="001B560C" w:rsidP="00945EE4">
            <w:pPr>
              <w:pStyle w:val="c1"/>
              <w:spacing w:before="0" w:beforeAutospacing="0" w:after="0" w:afterAutospacing="0"/>
              <w:jc w:val="center"/>
              <w:rPr>
                <w:rStyle w:val="c0"/>
                <w:b/>
                <w:color w:val="000000"/>
              </w:rPr>
            </w:pPr>
          </w:p>
        </w:tc>
        <w:tc>
          <w:tcPr>
            <w:tcW w:w="99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292100" w:rsidRDefault="001B560C" w:rsidP="00945EE4">
            <w:pPr>
              <w:pStyle w:val="c16"/>
              <w:spacing w:before="0" w:beforeAutospacing="0" w:after="0" w:afterAutospacing="0"/>
              <w:jc w:val="center"/>
              <w:rPr>
                <w:rStyle w:val="c214"/>
                <w:b/>
                <w:color w:val="000000"/>
              </w:rPr>
            </w:pPr>
          </w:p>
        </w:tc>
        <w:tc>
          <w:tcPr>
            <w:tcW w:w="15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292100" w:rsidRDefault="001B560C" w:rsidP="00945EE4">
            <w:pPr>
              <w:pStyle w:val="c16"/>
              <w:spacing w:before="0" w:beforeAutospacing="0" w:after="0" w:afterAutospacing="0"/>
              <w:jc w:val="center"/>
              <w:rPr>
                <w:rStyle w:val="c36"/>
                <w:b/>
                <w:color w:val="000000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292100" w:rsidRDefault="001B560C" w:rsidP="00945EE4">
            <w:pPr>
              <w:pStyle w:val="c16"/>
              <w:spacing w:before="0" w:beforeAutospacing="0" w:after="0" w:afterAutospacing="0"/>
              <w:jc w:val="center"/>
              <w:rPr>
                <w:rStyle w:val="c36"/>
                <w:b/>
                <w:color w:val="000000"/>
              </w:rPr>
            </w:pPr>
            <w:r>
              <w:rPr>
                <w:rStyle w:val="c36"/>
                <w:b/>
                <w:color w:val="000000"/>
              </w:rPr>
              <w:t>план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292100" w:rsidRDefault="001B560C" w:rsidP="00945EE4">
            <w:pPr>
              <w:pStyle w:val="c16"/>
              <w:spacing w:before="0" w:beforeAutospacing="0" w:after="0" w:afterAutospacing="0"/>
              <w:jc w:val="center"/>
              <w:rPr>
                <w:rStyle w:val="c36"/>
                <w:b/>
                <w:color w:val="000000"/>
              </w:rPr>
            </w:pPr>
            <w:r>
              <w:rPr>
                <w:rStyle w:val="c36"/>
                <w:b/>
                <w:color w:val="000000"/>
              </w:rPr>
              <w:t>факт</w:t>
            </w:r>
          </w:p>
        </w:tc>
      </w:tr>
      <w:tr w:rsidR="001B560C" w:rsidRPr="00E726A1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81072E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E726A1" w:rsidRDefault="001B560C" w:rsidP="00945EE4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726A1">
              <w:rPr>
                <w:rStyle w:val="c116"/>
                <w:b/>
                <w:bCs/>
              </w:rPr>
              <w:t>Введение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E726A1" w:rsidRDefault="001B560C" w:rsidP="00945EE4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E726A1">
              <w:rPr>
                <w:rStyle w:val="c0"/>
                <w:b/>
                <w:color w:val="000000"/>
              </w:rPr>
              <w:t>1  ч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E726A1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E726A1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Введение в астрономию</w:t>
            </w:r>
          </w:p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116"/>
                <w:bCs/>
              </w:rPr>
            </w:pP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6.09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12C7D">
              <w:rPr>
                <w:rStyle w:val="c116"/>
                <w:b/>
                <w:bCs/>
              </w:rPr>
              <w:t>Астрометрия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5 ч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Звёздное небо</w:t>
            </w:r>
          </w:p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</w:rPr>
            </w:pP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13.09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</w:rPr>
            </w:pPr>
            <w:r w:rsidRPr="00912C7D">
              <w:t>Небесные координаты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20.09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Видимое движение планет и Солнца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27.09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</w:rPr>
            </w:pPr>
            <w:r w:rsidRPr="00912C7D">
              <w:t>Движение Луны и затмения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4.10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</w:rPr>
            </w:pPr>
            <w:r w:rsidRPr="00912C7D">
              <w:t>Время и календарь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11.10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12C7D">
              <w:rPr>
                <w:rStyle w:val="c116"/>
                <w:b/>
                <w:bCs/>
                <w:color w:val="000000"/>
              </w:rPr>
              <w:t>Небесная механика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3 ч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 w:rsidRPr="00912C7D">
              <w:t>Система мира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18.10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  <w:lang w:val="en-US"/>
              </w:rPr>
            </w:pPr>
            <w:r w:rsidRPr="00912C7D">
              <w:t>Законы Кеплера движения планет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25.10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Космические скорости и межпланетные перелёты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8.11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12C7D">
              <w:rPr>
                <w:rStyle w:val="c116"/>
                <w:b/>
                <w:bCs/>
                <w:color w:val="000000"/>
              </w:rPr>
              <w:t>Строение Солнечной системы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7 ч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 w:rsidRPr="00912C7D">
              <w:t xml:space="preserve"> Современные представления о строении и составе Солнечной системы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15.11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 w:rsidRPr="00912C7D">
              <w:t>Планета Земля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22.11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Луна и её влияние на Землю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29.11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 w:rsidRPr="00912C7D">
              <w:t>Планеты земной группы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6.12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Планеты-гиганты. Планеты-карлики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13.12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 xml:space="preserve">Малые тела Солнечной системы 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20.12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 xml:space="preserve">Современные представления о происхождении Солнечной системы 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27.12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12C7D">
              <w:rPr>
                <w:rStyle w:val="c116"/>
                <w:b/>
                <w:bCs/>
                <w:color w:val="000000"/>
              </w:rPr>
              <w:t>Астрофизика и звездная астрономия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7 ч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Методы астрофизических исследований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17.01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 w:rsidRPr="00912C7D">
              <w:t>Солнце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24.01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Внутреннее строение и источник энергии Солнца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31.01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– конференция «</w:t>
            </w:r>
            <w:r w:rsidRPr="00912C7D">
              <w:rPr>
                <w:rFonts w:ascii="Times New Roman" w:hAnsi="Times New Roman"/>
                <w:sz w:val="24"/>
                <w:szCs w:val="24"/>
              </w:rPr>
              <w:t>Основные характеристики звёзд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12C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7.02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 w:rsidRPr="00912C7D">
              <w:t>Белые карлики, нейтронные звёзды, чёрные дыры. Двойные, кратные и переменные звёзды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14.02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11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 xml:space="preserve">Новые и сверхновые звёзды 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21.02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116"/>
                <w:b/>
                <w:bCs/>
                <w:color w:val="000000"/>
              </w:rPr>
            </w:pPr>
            <w:r>
              <w:t xml:space="preserve"> Дебаты «</w:t>
            </w:r>
            <w:r w:rsidRPr="00912C7D">
              <w:t>Эволюция звёзд</w:t>
            </w:r>
            <w:r>
              <w:t>»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28.02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12C7D">
              <w:rPr>
                <w:rStyle w:val="c46"/>
                <w:b/>
                <w:bCs/>
                <w:color w:val="000000"/>
              </w:rPr>
              <w:t>Млечный путь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3 ч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Газ и пыль в Галактике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14.03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4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Рассеянные и шаровые звёздные скопления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21.03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Сверхмассивная чёрная дыра в центре Млечного Пути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4.04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jc w:val="center"/>
              <w:rPr>
                <w:rStyle w:val="c46"/>
                <w:b/>
                <w:bCs/>
                <w:color w:val="000000"/>
              </w:rPr>
            </w:pPr>
            <w:r w:rsidRPr="00912C7D">
              <w:rPr>
                <w:rStyle w:val="c46"/>
                <w:b/>
                <w:bCs/>
                <w:color w:val="000000"/>
              </w:rPr>
              <w:t>Галактики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3 ч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Классификация галактик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11.04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Активные галактики и квазары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18.04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Скопления галактик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25.04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jc w:val="center"/>
              <w:rPr>
                <w:rStyle w:val="c46"/>
                <w:b/>
                <w:bCs/>
                <w:color w:val="000000"/>
              </w:rPr>
            </w:pPr>
            <w:r w:rsidRPr="00912C7D">
              <w:rPr>
                <w:rStyle w:val="c46"/>
                <w:b/>
                <w:bCs/>
                <w:color w:val="000000"/>
              </w:rPr>
              <w:t>Строение Вселенной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2 ч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46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 «</w:t>
            </w:r>
            <w:r w:rsidRPr="00912C7D">
              <w:rPr>
                <w:rFonts w:ascii="Times New Roman" w:hAnsi="Times New Roman"/>
                <w:sz w:val="24"/>
                <w:szCs w:val="24"/>
              </w:rPr>
              <w:t>Конечность и бесконечность Вселенной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12C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16.05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Модель «горячей Вселенной»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23.05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jc w:val="center"/>
              <w:rPr>
                <w:rStyle w:val="c46"/>
                <w:b/>
                <w:bCs/>
                <w:color w:val="000000"/>
              </w:rPr>
            </w:pPr>
            <w:r w:rsidRPr="00912C7D">
              <w:rPr>
                <w:rStyle w:val="c46"/>
                <w:b/>
                <w:bCs/>
                <w:color w:val="000000"/>
              </w:rPr>
              <w:t>Современные проблемы астрономии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  <w:r w:rsidRPr="00912C7D">
              <w:rPr>
                <w:rStyle w:val="c0"/>
                <w:b/>
                <w:color w:val="000000"/>
              </w:rPr>
              <w:t>3 ч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4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Ускоренное расширение Вселенной и тёмная энергия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925587">
              <w:rPr>
                <w:rStyle w:val="c0"/>
                <w:color w:val="000000"/>
              </w:rPr>
              <w:t>30.05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46"/>
                <w:b/>
                <w:bCs/>
                <w:color w:val="000000"/>
              </w:rPr>
            </w:pPr>
            <w:r w:rsidRPr="00912C7D">
              <w:t>Обнаружение планет возле других звёзд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531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spacing w:after="0" w:line="240" w:lineRule="auto"/>
              <w:rPr>
                <w:rStyle w:val="c46"/>
                <w:rFonts w:ascii="Times New Roman" w:hAnsi="Times New Roman"/>
                <w:sz w:val="24"/>
                <w:szCs w:val="24"/>
              </w:rPr>
            </w:pPr>
            <w:r w:rsidRPr="00912C7D">
              <w:rPr>
                <w:rFonts w:ascii="Times New Roman" w:hAnsi="Times New Roman"/>
                <w:sz w:val="24"/>
                <w:szCs w:val="24"/>
              </w:rPr>
              <w:t>Поиск жизни и разума во Вселенной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912C7D">
              <w:rPr>
                <w:rStyle w:val="c0"/>
                <w:color w:val="000000"/>
              </w:rPr>
              <w:t>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1B560C" w:rsidRPr="00912C7D" w:rsidTr="006170E0">
        <w:trPr>
          <w:trHeight w:val="440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rPr>
                <w:color w:val="666666"/>
                <w:sz w:val="24"/>
                <w:szCs w:val="24"/>
              </w:rPr>
            </w:pPr>
          </w:p>
        </w:tc>
        <w:tc>
          <w:tcPr>
            <w:tcW w:w="9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12C7D">
              <w:rPr>
                <w:rStyle w:val="c46"/>
                <w:b/>
                <w:bCs/>
                <w:color w:val="000000"/>
              </w:rPr>
              <w:t>Итого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  <w:r w:rsidRPr="00912C7D">
              <w:rPr>
                <w:b/>
                <w:color w:val="000000"/>
              </w:rPr>
              <w:t>34 ч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25587" w:rsidRDefault="001B560C" w:rsidP="00925587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560C" w:rsidRPr="00912C7D" w:rsidRDefault="001B560C" w:rsidP="00945EE4">
            <w:pPr>
              <w:pStyle w:val="c1"/>
              <w:spacing w:before="0" w:beforeAutospacing="0" w:after="0" w:afterAutospacing="0"/>
              <w:rPr>
                <w:b/>
                <w:color w:val="000000"/>
              </w:rPr>
            </w:pPr>
          </w:p>
        </w:tc>
      </w:tr>
    </w:tbl>
    <w:p w:rsidR="001B560C" w:rsidRPr="00912C7D" w:rsidRDefault="001B560C" w:rsidP="006170E0">
      <w:pPr>
        <w:pStyle w:val="NormalWeb"/>
        <w:shd w:val="clear" w:color="auto" w:fill="FFFFFF"/>
        <w:spacing w:before="0" w:beforeAutospacing="0" w:after="272" w:afterAutospacing="0"/>
        <w:jc w:val="center"/>
        <w:rPr>
          <w:color w:val="000000"/>
        </w:rPr>
      </w:pPr>
    </w:p>
    <w:sectPr w:rsidR="001B560C" w:rsidRPr="00912C7D" w:rsidSect="008C4624">
      <w:footerReference w:type="default" r:id="rId8"/>
      <w:pgSz w:w="16838" w:h="11906" w:orient="landscape"/>
      <w:pgMar w:top="1276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60C" w:rsidRDefault="001B560C" w:rsidP="008C4624">
      <w:pPr>
        <w:spacing w:after="0" w:line="240" w:lineRule="auto"/>
      </w:pPr>
      <w:r>
        <w:separator/>
      </w:r>
    </w:p>
  </w:endnote>
  <w:endnote w:type="continuationSeparator" w:id="1">
    <w:p w:rsidR="001B560C" w:rsidRDefault="001B560C" w:rsidP="008C4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60C" w:rsidRDefault="001B560C">
    <w:pPr>
      <w:pStyle w:val="Footer"/>
      <w:jc w:val="right"/>
    </w:pPr>
    <w:fldSimple w:instr="PAGE   \* MERGEFORMAT">
      <w:r>
        <w:rPr>
          <w:noProof/>
        </w:rPr>
        <w:t>11</w:t>
      </w:r>
    </w:fldSimple>
  </w:p>
  <w:p w:rsidR="001B560C" w:rsidRDefault="001B56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60C" w:rsidRDefault="001B560C" w:rsidP="008C4624">
      <w:pPr>
        <w:spacing w:after="0" w:line="240" w:lineRule="auto"/>
      </w:pPr>
      <w:r>
        <w:separator/>
      </w:r>
    </w:p>
  </w:footnote>
  <w:footnote w:type="continuationSeparator" w:id="1">
    <w:p w:rsidR="001B560C" w:rsidRDefault="001B560C" w:rsidP="008C4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14D9"/>
    <w:multiLevelType w:val="hybridMultilevel"/>
    <w:tmpl w:val="914EC48C"/>
    <w:lvl w:ilvl="0" w:tplc="17E889F2">
      <w:start w:val="1"/>
      <w:numFmt w:val="decimal"/>
      <w:lvlText w:val="%1."/>
      <w:lvlJc w:val="left"/>
      <w:pPr>
        <w:ind w:left="11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abstractNum w:abstractNumId="1">
    <w:nsid w:val="0B806475"/>
    <w:multiLevelType w:val="multilevel"/>
    <w:tmpl w:val="910295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EC42710"/>
    <w:multiLevelType w:val="hybridMultilevel"/>
    <w:tmpl w:val="7AEC104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801A04"/>
    <w:multiLevelType w:val="multilevel"/>
    <w:tmpl w:val="C9A668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B4C3F03"/>
    <w:multiLevelType w:val="hybridMultilevel"/>
    <w:tmpl w:val="2B1092BA"/>
    <w:lvl w:ilvl="0" w:tplc="088C4694">
      <w:start w:val="3"/>
      <w:numFmt w:val="decimal"/>
      <w:lvlText w:val="%1."/>
      <w:lvlJc w:val="left"/>
      <w:pPr>
        <w:ind w:left="15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  <w:rPr>
        <w:rFonts w:cs="Times New Roman"/>
      </w:rPr>
    </w:lvl>
  </w:abstractNum>
  <w:abstractNum w:abstractNumId="5">
    <w:nsid w:val="2C94784B"/>
    <w:multiLevelType w:val="hybridMultilevel"/>
    <w:tmpl w:val="94FC11AE"/>
    <w:lvl w:ilvl="0" w:tplc="2562A3E2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32812AEC"/>
    <w:multiLevelType w:val="hybridMultilevel"/>
    <w:tmpl w:val="90E8BE0C"/>
    <w:lvl w:ilvl="0" w:tplc="C3A41950">
      <w:start w:val="3"/>
      <w:numFmt w:val="decimal"/>
      <w:lvlText w:val="%1"/>
      <w:lvlJc w:val="left"/>
      <w:pPr>
        <w:ind w:left="355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7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8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  <w:rPr>
        <w:rFonts w:cs="Times New Roman"/>
      </w:rPr>
    </w:lvl>
  </w:abstractNum>
  <w:abstractNum w:abstractNumId="7">
    <w:nsid w:val="379D33D3"/>
    <w:multiLevelType w:val="multilevel"/>
    <w:tmpl w:val="DED8C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3196" w:hanging="360"/>
      </w:pPr>
      <w:rPr>
        <w:rFonts w:eastAsia="Times New Roman" w:cs="Times New Roman"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2A6C88"/>
    <w:multiLevelType w:val="multilevel"/>
    <w:tmpl w:val="AD2887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3945452"/>
    <w:multiLevelType w:val="multilevel"/>
    <w:tmpl w:val="3566F0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5C96211"/>
    <w:multiLevelType w:val="hybridMultilevel"/>
    <w:tmpl w:val="5860C96A"/>
    <w:lvl w:ilvl="0" w:tplc="F774ACB0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557400CF"/>
    <w:multiLevelType w:val="multilevel"/>
    <w:tmpl w:val="1C8A4F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08A50EE"/>
    <w:multiLevelType w:val="multilevel"/>
    <w:tmpl w:val="A0962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11"/>
  </w:num>
  <w:num w:numId="5">
    <w:abstractNumId w:val="8"/>
  </w:num>
  <w:num w:numId="6">
    <w:abstractNumId w:val="9"/>
  </w:num>
  <w:num w:numId="7">
    <w:abstractNumId w:val="1"/>
  </w:num>
  <w:num w:numId="8">
    <w:abstractNumId w:val="3"/>
  </w:num>
  <w:num w:numId="9">
    <w:abstractNumId w:val="6"/>
  </w:num>
  <w:num w:numId="10">
    <w:abstractNumId w:val="4"/>
  </w:num>
  <w:num w:numId="11">
    <w:abstractNumId w:val="10"/>
  </w:num>
  <w:num w:numId="12">
    <w:abstractNumId w:val="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115A"/>
    <w:rsid w:val="00042937"/>
    <w:rsid w:val="00054ED2"/>
    <w:rsid w:val="000602F4"/>
    <w:rsid w:val="000E6220"/>
    <w:rsid w:val="000F4E87"/>
    <w:rsid w:val="000F7143"/>
    <w:rsid w:val="00125FDB"/>
    <w:rsid w:val="00127C8A"/>
    <w:rsid w:val="00132821"/>
    <w:rsid w:val="00137F30"/>
    <w:rsid w:val="00162216"/>
    <w:rsid w:val="00180CFB"/>
    <w:rsid w:val="00194E62"/>
    <w:rsid w:val="001B560C"/>
    <w:rsid w:val="00262CC4"/>
    <w:rsid w:val="002850DC"/>
    <w:rsid w:val="00287CDC"/>
    <w:rsid w:val="00292100"/>
    <w:rsid w:val="002E4002"/>
    <w:rsid w:val="002E66BB"/>
    <w:rsid w:val="002E7364"/>
    <w:rsid w:val="00302282"/>
    <w:rsid w:val="0030693E"/>
    <w:rsid w:val="003933CB"/>
    <w:rsid w:val="003A6042"/>
    <w:rsid w:val="003A62CA"/>
    <w:rsid w:val="003D0D67"/>
    <w:rsid w:val="003E7E0E"/>
    <w:rsid w:val="0041090E"/>
    <w:rsid w:val="0044115A"/>
    <w:rsid w:val="0044410B"/>
    <w:rsid w:val="00460095"/>
    <w:rsid w:val="00475217"/>
    <w:rsid w:val="00495CB6"/>
    <w:rsid w:val="004E6068"/>
    <w:rsid w:val="004F579B"/>
    <w:rsid w:val="00527F04"/>
    <w:rsid w:val="005952F9"/>
    <w:rsid w:val="005A023E"/>
    <w:rsid w:val="005C645C"/>
    <w:rsid w:val="006170E0"/>
    <w:rsid w:val="00661EE6"/>
    <w:rsid w:val="0068570D"/>
    <w:rsid w:val="006A192A"/>
    <w:rsid w:val="006B3B3B"/>
    <w:rsid w:val="00707594"/>
    <w:rsid w:val="007150EC"/>
    <w:rsid w:val="00721BD6"/>
    <w:rsid w:val="00744C5A"/>
    <w:rsid w:val="0076381E"/>
    <w:rsid w:val="00776929"/>
    <w:rsid w:val="008013B6"/>
    <w:rsid w:val="00807761"/>
    <w:rsid w:val="0081072E"/>
    <w:rsid w:val="00881ECE"/>
    <w:rsid w:val="00887855"/>
    <w:rsid w:val="008C4624"/>
    <w:rsid w:val="008C70F4"/>
    <w:rsid w:val="008E6C8D"/>
    <w:rsid w:val="008F7363"/>
    <w:rsid w:val="00911B58"/>
    <w:rsid w:val="00912C7D"/>
    <w:rsid w:val="00925587"/>
    <w:rsid w:val="00945EE4"/>
    <w:rsid w:val="009804C4"/>
    <w:rsid w:val="009821D6"/>
    <w:rsid w:val="009A487A"/>
    <w:rsid w:val="00A15DC6"/>
    <w:rsid w:val="00A33DCD"/>
    <w:rsid w:val="00A46F20"/>
    <w:rsid w:val="00A6186E"/>
    <w:rsid w:val="00A64C96"/>
    <w:rsid w:val="00A8326F"/>
    <w:rsid w:val="00AD25C7"/>
    <w:rsid w:val="00B831B9"/>
    <w:rsid w:val="00B84DB2"/>
    <w:rsid w:val="00B90D6C"/>
    <w:rsid w:val="00B92434"/>
    <w:rsid w:val="00B95A4B"/>
    <w:rsid w:val="00BB0CBC"/>
    <w:rsid w:val="00C248AE"/>
    <w:rsid w:val="00C62D07"/>
    <w:rsid w:val="00CA3A2D"/>
    <w:rsid w:val="00CA5982"/>
    <w:rsid w:val="00CB2438"/>
    <w:rsid w:val="00CD53E8"/>
    <w:rsid w:val="00CE0D81"/>
    <w:rsid w:val="00CF6C0C"/>
    <w:rsid w:val="00D615EE"/>
    <w:rsid w:val="00D66BB4"/>
    <w:rsid w:val="00D85A11"/>
    <w:rsid w:val="00D956DD"/>
    <w:rsid w:val="00E03D5E"/>
    <w:rsid w:val="00E12108"/>
    <w:rsid w:val="00E32003"/>
    <w:rsid w:val="00E51B0D"/>
    <w:rsid w:val="00E55A9E"/>
    <w:rsid w:val="00E726A1"/>
    <w:rsid w:val="00E7276A"/>
    <w:rsid w:val="00E73F44"/>
    <w:rsid w:val="00F373B9"/>
    <w:rsid w:val="00F52E21"/>
    <w:rsid w:val="00F63E47"/>
    <w:rsid w:val="00FC4895"/>
    <w:rsid w:val="00FD0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9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615E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A15DC6"/>
    <w:pPr>
      <w:widowControl w:val="0"/>
      <w:spacing w:after="283" w:line="240" w:lineRule="auto"/>
    </w:pPr>
    <w:rPr>
      <w:rFonts w:ascii="Times New Roman" w:hAnsi="Times New Roman" w:cs="DejaVu Sans"/>
      <w:sz w:val="24"/>
      <w:szCs w:val="24"/>
      <w:lang w:val="en-US" w:eastAsia="zh-CN" w:bidi="hi-I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15DC6"/>
    <w:rPr>
      <w:rFonts w:ascii="Times New Roman" w:hAnsi="Times New Roman" w:cs="Times New Roman"/>
      <w:sz w:val="24"/>
      <w:lang w:val="en-US" w:eastAsia="zh-CN"/>
    </w:rPr>
  </w:style>
  <w:style w:type="paragraph" w:styleId="NormalWeb">
    <w:name w:val="Normal (Web)"/>
    <w:basedOn w:val="Normal"/>
    <w:uiPriority w:val="99"/>
    <w:rsid w:val="008107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DefaultParagraphFont"/>
    <w:uiPriority w:val="99"/>
    <w:rsid w:val="0081072E"/>
    <w:rPr>
      <w:rFonts w:cs="Times New Roman"/>
    </w:rPr>
  </w:style>
  <w:style w:type="paragraph" w:customStyle="1" w:styleId="c1c94">
    <w:name w:val="c1 c94"/>
    <w:basedOn w:val="Normal"/>
    <w:uiPriority w:val="99"/>
    <w:rsid w:val="008107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Normal"/>
    <w:uiPriority w:val="99"/>
    <w:rsid w:val="008107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6">
    <w:name w:val="c16"/>
    <w:basedOn w:val="Normal"/>
    <w:uiPriority w:val="99"/>
    <w:rsid w:val="008107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14">
    <w:name w:val="c214"/>
    <w:basedOn w:val="DefaultParagraphFont"/>
    <w:uiPriority w:val="99"/>
    <w:rsid w:val="0081072E"/>
    <w:rPr>
      <w:rFonts w:cs="Times New Roman"/>
    </w:rPr>
  </w:style>
  <w:style w:type="character" w:customStyle="1" w:styleId="c36">
    <w:name w:val="c36"/>
    <w:basedOn w:val="DefaultParagraphFont"/>
    <w:uiPriority w:val="99"/>
    <w:rsid w:val="0081072E"/>
    <w:rPr>
      <w:rFonts w:cs="Times New Roman"/>
    </w:rPr>
  </w:style>
  <w:style w:type="character" w:customStyle="1" w:styleId="c116">
    <w:name w:val="c116"/>
    <w:basedOn w:val="DefaultParagraphFont"/>
    <w:uiPriority w:val="99"/>
    <w:rsid w:val="0081072E"/>
    <w:rPr>
      <w:rFonts w:cs="Times New Roman"/>
    </w:rPr>
  </w:style>
  <w:style w:type="character" w:customStyle="1" w:styleId="c46">
    <w:name w:val="c46"/>
    <w:basedOn w:val="DefaultParagraphFont"/>
    <w:uiPriority w:val="99"/>
    <w:rsid w:val="0081072E"/>
    <w:rPr>
      <w:rFonts w:cs="Times New Roman"/>
    </w:rPr>
  </w:style>
  <w:style w:type="paragraph" w:customStyle="1" w:styleId="c16c94">
    <w:name w:val="c16 c94"/>
    <w:basedOn w:val="Normal"/>
    <w:uiPriority w:val="99"/>
    <w:rsid w:val="008107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32">
    <w:name w:val="c232"/>
    <w:basedOn w:val="DefaultParagraphFont"/>
    <w:uiPriority w:val="99"/>
    <w:rsid w:val="0081072E"/>
    <w:rPr>
      <w:rFonts w:cs="Times New Roman"/>
    </w:rPr>
  </w:style>
  <w:style w:type="paragraph" w:customStyle="1" w:styleId="1">
    <w:name w:val="Абзац списка1"/>
    <w:basedOn w:val="Normal"/>
    <w:uiPriority w:val="99"/>
    <w:rsid w:val="0081072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Normal"/>
    <w:uiPriority w:val="99"/>
    <w:rsid w:val="00721B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8C462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C4624"/>
    <w:rPr>
      <w:rFonts w:cs="Times New Roman"/>
      <w:sz w:val="22"/>
    </w:rPr>
  </w:style>
  <w:style w:type="paragraph" w:styleId="Footer">
    <w:name w:val="footer"/>
    <w:basedOn w:val="Normal"/>
    <w:link w:val="FooterChar"/>
    <w:uiPriority w:val="99"/>
    <w:rsid w:val="008C462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C4624"/>
    <w:rPr>
      <w:rFonts w:cs="Times New Roman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16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711</TotalTime>
  <Pages>11</Pages>
  <Words>1764</Words>
  <Characters>10055</Characters>
  <Application>Microsoft Office Outlook</Application>
  <DocSecurity>0</DocSecurity>
  <Lines>0</Lines>
  <Paragraphs>0</Paragraphs>
  <ScaleCrop>false</ScaleCrop>
  <Company>MIR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RBT1</cp:lastModifiedBy>
  <cp:revision>32</cp:revision>
  <cp:lastPrinted>2019-01-06T20:15:00Z</cp:lastPrinted>
  <dcterms:created xsi:type="dcterms:W3CDTF">2017-08-13T10:37:00Z</dcterms:created>
  <dcterms:modified xsi:type="dcterms:W3CDTF">2022-01-22T18:51:00Z</dcterms:modified>
</cp:coreProperties>
</file>